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50C539" w14:textId="77777777" w:rsidR="00782AF8" w:rsidRPr="00CF7AC0" w:rsidRDefault="00782AF8" w:rsidP="00782AF8">
      <w:pPr>
        <w:rPr>
          <w:sz w:val="44"/>
          <w:szCs w:val="44"/>
        </w:rPr>
      </w:pPr>
      <w:r w:rsidRPr="00CF7AC0">
        <w:rPr>
          <w:sz w:val="44"/>
          <w:szCs w:val="44"/>
        </w:rPr>
        <w:t xml:space="preserve">Vážení rodiče, </w:t>
      </w:r>
    </w:p>
    <w:p w14:paraId="1FAB1073" w14:textId="77777777" w:rsidR="00782AF8" w:rsidRPr="00CF7AC0" w:rsidRDefault="00782AF8" w:rsidP="00782AF8">
      <w:pPr>
        <w:rPr>
          <w:sz w:val="24"/>
          <w:szCs w:val="24"/>
        </w:rPr>
      </w:pPr>
    </w:p>
    <w:p w14:paraId="00A2BF42" w14:textId="77777777" w:rsidR="00782AF8" w:rsidRPr="00CF7AC0" w:rsidRDefault="00782AF8" w:rsidP="00782AF8">
      <w:pPr>
        <w:jc w:val="both"/>
        <w:rPr>
          <w:sz w:val="44"/>
          <w:szCs w:val="44"/>
        </w:rPr>
      </w:pPr>
      <w:r>
        <w:rPr>
          <w:sz w:val="44"/>
          <w:szCs w:val="44"/>
        </w:rPr>
        <w:t xml:space="preserve">     </w:t>
      </w:r>
      <w:r w:rsidRPr="00CF7AC0">
        <w:rPr>
          <w:sz w:val="44"/>
          <w:szCs w:val="44"/>
        </w:rPr>
        <w:t>z důvodu zvyšujících se cen potravin jsme nuceni přistoupit k úpravě plateb za stravování žáků.</w:t>
      </w:r>
    </w:p>
    <w:p w14:paraId="7E8FF248" w14:textId="77777777" w:rsidR="00782AF8" w:rsidRDefault="00782AF8" w:rsidP="00782AF8">
      <w:pPr>
        <w:rPr>
          <w:sz w:val="44"/>
          <w:szCs w:val="44"/>
        </w:rPr>
      </w:pPr>
      <w:r w:rsidRPr="00CF7AC0">
        <w:rPr>
          <w:sz w:val="44"/>
          <w:szCs w:val="44"/>
        </w:rPr>
        <w:t>Od 1. 9. 202</w:t>
      </w:r>
      <w:r>
        <w:rPr>
          <w:sz w:val="44"/>
          <w:szCs w:val="44"/>
        </w:rPr>
        <w:t>6</w:t>
      </w:r>
      <w:r w:rsidRPr="00CF7AC0">
        <w:rPr>
          <w:sz w:val="44"/>
          <w:szCs w:val="44"/>
        </w:rPr>
        <w:t xml:space="preserve"> budou ceny jídel nastaveny takto:</w:t>
      </w:r>
    </w:p>
    <w:p w14:paraId="734EB3E8" w14:textId="77777777" w:rsidR="00782AF8" w:rsidRPr="00CF7AC0" w:rsidRDefault="00782AF8" w:rsidP="00782AF8">
      <w:pPr>
        <w:rPr>
          <w:sz w:val="44"/>
          <w:szCs w:val="44"/>
        </w:rPr>
      </w:pPr>
    </w:p>
    <w:p w14:paraId="2D58CB7C" w14:textId="77777777" w:rsidR="00782AF8" w:rsidRPr="00CF7AC0" w:rsidRDefault="00782AF8" w:rsidP="00782AF8">
      <w:pPr>
        <w:rPr>
          <w:b/>
          <w:sz w:val="44"/>
          <w:szCs w:val="44"/>
        </w:rPr>
      </w:pPr>
      <w:r w:rsidRPr="00CF7AC0">
        <w:rPr>
          <w:b/>
          <w:sz w:val="44"/>
          <w:szCs w:val="44"/>
        </w:rPr>
        <w:t xml:space="preserve">strávníci </w:t>
      </w:r>
      <w:proofErr w:type="gramStart"/>
      <w:r>
        <w:rPr>
          <w:b/>
          <w:sz w:val="44"/>
          <w:szCs w:val="44"/>
        </w:rPr>
        <w:t>2 - 3</w:t>
      </w:r>
      <w:proofErr w:type="gramEnd"/>
      <w:r w:rsidRPr="00CF7AC0">
        <w:rPr>
          <w:b/>
          <w:sz w:val="44"/>
          <w:szCs w:val="44"/>
        </w:rPr>
        <w:t xml:space="preserve"> let</w:t>
      </w:r>
      <w:r w:rsidRPr="00CF7AC0">
        <w:rPr>
          <w:b/>
          <w:sz w:val="44"/>
          <w:szCs w:val="44"/>
        </w:rPr>
        <w:tab/>
      </w:r>
      <w:r>
        <w:rPr>
          <w:b/>
          <w:sz w:val="44"/>
          <w:szCs w:val="44"/>
        </w:rPr>
        <w:t xml:space="preserve">       </w:t>
      </w:r>
      <w:r w:rsidRPr="00CF7AC0">
        <w:rPr>
          <w:b/>
          <w:sz w:val="44"/>
          <w:szCs w:val="44"/>
        </w:rPr>
        <w:t>přesnídávka 1</w:t>
      </w:r>
      <w:r>
        <w:rPr>
          <w:b/>
          <w:sz w:val="44"/>
          <w:szCs w:val="44"/>
        </w:rPr>
        <w:t>2</w:t>
      </w:r>
      <w:r w:rsidRPr="00CF7AC0">
        <w:rPr>
          <w:b/>
          <w:sz w:val="44"/>
          <w:szCs w:val="44"/>
        </w:rPr>
        <w:t>,-</w:t>
      </w:r>
    </w:p>
    <w:p w14:paraId="428325CB" w14:textId="77777777" w:rsidR="00782AF8" w:rsidRPr="00CF7AC0" w:rsidRDefault="00782AF8" w:rsidP="00782AF8">
      <w:pPr>
        <w:ind w:left="3540" w:firstLine="708"/>
        <w:rPr>
          <w:b/>
          <w:sz w:val="44"/>
          <w:szCs w:val="44"/>
        </w:rPr>
      </w:pPr>
      <w:r w:rsidRPr="00CF7AC0">
        <w:rPr>
          <w:b/>
          <w:sz w:val="44"/>
          <w:szCs w:val="44"/>
        </w:rPr>
        <w:t>oběd 25,-</w:t>
      </w:r>
    </w:p>
    <w:p w14:paraId="3C4DBD1B" w14:textId="77777777" w:rsidR="00782AF8" w:rsidRPr="00CF7AC0" w:rsidRDefault="00782AF8" w:rsidP="00782AF8">
      <w:pPr>
        <w:rPr>
          <w:b/>
          <w:sz w:val="44"/>
          <w:szCs w:val="44"/>
        </w:rPr>
      </w:pPr>
      <w:r w:rsidRPr="00CF7AC0">
        <w:rPr>
          <w:b/>
          <w:sz w:val="44"/>
          <w:szCs w:val="44"/>
        </w:rPr>
        <w:tab/>
      </w:r>
      <w:r w:rsidRPr="00CF7AC0">
        <w:rPr>
          <w:b/>
          <w:sz w:val="44"/>
          <w:szCs w:val="44"/>
        </w:rPr>
        <w:tab/>
      </w:r>
      <w:r w:rsidRPr="00CF7AC0">
        <w:rPr>
          <w:b/>
          <w:sz w:val="44"/>
          <w:szCs w:val="44"/>
        </w:rPr>
        <w:tab/>
      </w:r>
      <w:r w:rsidRPr="00CF7AC0">
        <w:rPr>
          <w:b/>
          <w:sz w:val="44"/>
          <w:szCs w:val="44"/>
        </w:rPr>
        <w:tab/>
      </w:r>
      <w:r>
        <w:rPr>
          <w:b/>
          <w:sz w:val="44"/>
          <w:szCs w:val="44"/>
        </w:rPr>
        <w:tab/>
      </w:r>
      <w:r>
        <w:rPr>
          <w:b/>
          <w:sz w:val="44"/>
          <w:szCs w:val="44"/>
        </w:rPr>
        <w:tab/>
      </w:r>
      <w:r w:rsidRPr="00CF7AC0">
        <w:rPr>
          <w:b/>
          <w:sz w:val="44"/>
          <w:szCs w:val="44"/>
        </w:rPr>
        <w:t>svačina 1</w:t>
      </w:r>
      <w:r>
        <w:rPr>
          <w:b/>
          <w:sz w:val="44"/>
          <w:szCs w:val="44"/>
        </w:rPr>
        <w:t>2</w:t>
      </w:r>
      <w:r w:rsidRPr="00CF7AC0">
        <w:rPr>
          <w:b/>
          <w:sz w:val="44"/>
          <w:szCs w:val="44"/>
        </w:rPr>
        <w:t>,-</w:t>
      </w:r>
    </w:p>
    <w:p w14:paraId="0D5C7EEB" w14:textId="77777777" w:rsidR="00782AF8" w:rsidRPr="0083432A" w:rsidRDefault="00782AF8" w:rsidP="00782AF8">
      <w:pPr>
        <w:rPr>
          <w:sz w:val="32"/>
          <w:szCs w:val="32"/>
        </w:rPr>
      </w:pPr>
    </w:p>
    <w:p w14:paraId="307DA323" w14:textId="77777777" w:rsidR="00782AF8" w:rsidRPr="00CF7AC0" w:rsidRDefault="00782AF8" w:rsidP="00782AF8">
      <w:pPr>
        <w:rPr>
          <w:b/>
          <w:sz w:val="44"/>
          <w:szCs w:val="44"/>
        </w:rPr>
      </w:pPr>
      <w:r w:rsidRPr="00CF7AC0">
        <w:rPr>
          <w:b/>
          <w:sz w:val="44"/>
          <w:szCs w:val="44"/>
        </w:rPr>
        <w:t xml:space="preserve">strávníci </w:t>
      </w:r>
      <w:proofErr w:type="gramStart"/>
      <w:r>
        <w:rPr>
          <w:b/>
          <w:sz w:val="44"/>
          <w:szCs w:val="44"/>
        </w:rPr>
        <w:t>3 - 6</w:t>
      </w:r>
      <w:proofErr w:type="gramEnd"/>
      <w:r w:rsidRPr="00CF7AC0">
        <w:rPr>
          <w:b/>
          <w:sz w:val="44"/>
          <w:szCs w:val="44"/>
        </w:rPr>
        <w:t xml:space="preserve"> let</w:t>
      </w:r>
      <w:r w:rsidRPr="00CF7AC0">
        <w:rPr>
          <w:b/>
          <w:sz w:val="44"/>
          <w:szCs w:val="44"/>
        </w:rPr>
        <w:tab/>
      </w:r>
      <w:r>
        <w:rPr>
          <w:b/>
          <w:sz w:val="44"/>
          <w:szCs w:val="44"/>
        </w:rPr>
        <w:t xml:space="preserve">       </w:t>
      </w:r>
      <w:r w:rsidRPr="00CF7AC0">
        <w:rPr>
          <w:b/>
          <w:sz w:val="44"/>
          <w:szCs w:val="44"/>
        </w:rPr>
        <w:t>přesnídávka 1</w:t>
      </w:r>
      <w:r>
        <w:rPr>
          <w:b/>
          <w:sz w:val="44"/>
          <w:szCs w:val="44"/>
        </w:rPr>
        <w:t>2</w:t>
      </w:r>
      <w:r w:rsidRPr="00CF7AC0">
        <w:rPr>
          <w:b/>
          <w:sz w:val="44"/>
          <w:szCs w:val="44"/>
        </w:rPr>
        <w:t>,-</w:t>
      </w:r>
    </w:p>
    <w:p w14:paraId="5EE83E2B" w14:textId="77777777" w:rsidR="00782AF8" w:rsidRPr="00CF7AC0" w:rsidRDefault="00782AF8" w:rsidP="00782AF8">
      <w:pPr>
        <w:ind w:left="3540" w:firstLine="708"/>
        <w:rPr>
          <w:b/>
          <w:sz w:val="44"/>
          <w:szCs w:val="44"/>
        </w:rPr>
      </w:pPr>
      <w:r w:rsidRPr="00CF7AC0">
        <w:rPr>
          <w:b/>
          <w:sz w:val="44"/>
          <w:szCs w:val="44"/>
        </w:rPr>
        <w:t>oběd 25,-</w:t>
      </w:r>
    </w:p>
    <w:p w14:paraId="0EA5EA44" w14:textId="77777777" w:rsidR="00782AF8" w:rsidRPr="00CF7AC0" w:rsidRDefault="00782AF8" w:rsidP="00782AF8">
      <w:pPr>
        <w:rPr>
          <w:b/>
          <w:sz w:val="44"/>
          <w:szCs w:val="44"/>
        </w:rPr>
      </w:pPr>
      <w:r w:rsidRPr="00CF7AC0">
        <w:rPr>
          <w:b/>
          <w:sz w:val="44"/>
          <w:szCs w:val="44"/>
        </w:rPr>
        <w:tab/>
      </w:r>
      <w:r w:rsidRPr="00CF7AC0">
        <w:rPr>
          <w:b/>
          <w:sz w:val="44"/>
          <w:szCs w:val="44"/>
        </w:rPr>
        <w:tab/>
      </w:r>
      <w:r w:rsidRPr="00CF7AC0">
        <w:rPr>
          <w:b/>
          <w:sz w:val="44"/>
          <w:szCs w:val="44"/>
        </w:rPr>
        <w:tab/>
      </w:r>
      <w:r w:rsidRPr="00CF7AC0">
        <w:rPr>
          <w:b/>
          <w:sz w:val="44"/>
          <w:szCs w:val="44"/>
        </w:rPr>
        <w:tab/>
      </w:r>
      <w:r>
        <w:rPr>
          <w:b/>
          <w:sz w:val="44"/>
          <w:szCs w:val="44"/>
        </w:rPr>
        <w:tab/>
      </w:r>
      <w:r>
        <w:rPr>
          <w:b/>
          <w:sz w:val="44"/>
          <w:szCs w:val="44"/>
        </w:rPr>
        <w:tab/>
      </w:r>
      <w:r w:rsidRPr="00CF7AC0">
        <w:rPr>
          <w:b/>
          <w:sz w:val="44"/>
          <w:szCs w:val="44"/>
        </w:rPr>
        <w:t>svačina 1</w:t>
      </w:r>
      <w:r>
        <w:rPr>
          <w:b/>
          <w:sz w:val="44"/>
          <w:szCs w:val="44"/>
        </w:rPr>
        <w:t>2</w:t>
      </w:r>
      <w:r w:rsidRPr="00CF7AC0">
        <w:rPr>
          <w:b/>
          <w:sz w:val="44"/>
          <w:szCs w:val="44"/>
        </w:rPr>
        <w:t>,-</w:t>
      </w:r>
    </w:p>
    <w:p w14:paraId="0E18E2BC" w14:textId="77777777" w:rsidR="00782AF8" w:rsidRPr="0083432A" w:rsidRDefault="00782AF8" w:rsidP="00782AF8">
      <w:pPr>
        <w:rPr>
          <w:b/>
          <w:sz w:val="20"/>
          <w:szCs w:val="20"/>
        </w:rPr>
      </w:pPr>
    </w:p>
    <w:p w14:paraId="6BBF0A54" w14:textId="77777777" w:rsidR="00782AF8" w:rsidRPr="00CF7AC0" w:rsidRDefault="00782AF8" w:rsidP="00782AF8">
      <w:pPr>
        <w:rPr>
          <w:b/>
          <w:sz w:val="44"/>
          <w:szCs w:val="44"/>
        </w:rPr>
      </w:pPr>
      <w:r w:rsidRPr="00CF7AC0">
        <w:rPr>
          <w:b/>
          <w:sz w:val="44"/>
          <w:szCs w:val="44"/>
        </w:rPr>
        <w:t xml:space="preserve">strávníci </w:t>
      </w:r>
      <w:proofErr w:type="gramStart"/>
      <w:r w:rsidRPr="00CF7AC0">
        <w:rPr>
          <w:b/>
          <w:sz w:val="44"/>
          <w:szCs w:val="44"/>
        </w:rPr>
        <w:t>7 – 10</w:t>
      </w:r>
      <w:proofErr w:type="gramEnd"/>
      <w:r w:rsidRPr="00CF7AC0">
        <w:rPr>
          <w:b/>
          <w:sz w:val="44"/>
          <w:szCs w:val="44"/>
        </w:rPr>
        <w:t xml:space="preserve"> let         přesnídávka 1</w:t>
      </w:r>
      <w:r>
        <w:rPr>
          <w:b/>
          <w:sz w:val="44"/>
          <w:szCs w:val="44"/>
        </w:rPr>
        <w:t>2</w:t>
      </w:r>
      <w:r w:rsidRPr="00CF7AC0">
        <w:rPr>
          <w:b/>
          <w:sz w:val="44"/>
          <w:szCs w:val="44"/>
        </w:rPr>
        <w:t>,-</w:t>
      </w:r>
    </w:p>
    <w:p w14:paraId="1AFC3606" w14:textId="77777777" w:rsidR="00782AF8" w:rsidRPr="00CF7AC0" w:rsidRDefault="00782AF8" w:rsidP="00782AF8">
      <w:pPr>
        <w:rPr>
          <w:b/>
          <w:sz w:val="44"/>
          <w:szCs w:val="44"/>
        </w:rPr>
      </w:pPr>
      <w:r w:rsidRPr="00CF7AC0">
        <w:rPr>
          <w:b/>
          <w:sz w:val="44"/>
          <w:szCs w:val="44"/>
        </w:rPr>
        <w:t xml:space="preserve">                              </w:t>
      </w:r>
      <w:r w:rsidRPr="00CF7AC0">
        <w:rPr>
          <w:b/>
          <w:sz w:val="44"/>
          <w:szCs w:val="44"/>
        </w:rPr>
        <w:tab/>
      </w:r>
      <w:r w:rsidRPr="00CF7AC0">
        <w:rPr>
          <w:b/>
          <w:sz w:val="44"/>
          <w:szCs w:val="44"/>
        </w:rPr>
        <w:tab/>
        <w:t>oběd 3</w:t>
      </w:r>
      <w:r>
        <w:rPr>
          <w:b/>
          <w:sz w:val="44"/>
          <w:szCs w:val="44"/>
        </w:rPr>
        <w:t>4</w:t>
      </w:r>
      <w:r w:rsidRPr="00CF7AC0">
        <w:rPr>
          <w:b/>
          <w:sz w:val="44"/>
          <w:szCs w:val="44"/>
        </w:rPr>
        <w:t>,-</w:t>
      </w:r>
    </w:p>
    <w:p w14:paraId="58B1413F" w14:textId="77777777" w:rsidR="00782AF8" w:rsidRDefault="00782AF8" w:rsidP="00782AF8">
      <w:pPr>
        <w:rPr>
          <w:b/>
          <w:sz w:val="44"/>
          <w:szCs w:val="44"/>
        </w:rPr>
      </w:pPr>
      <w:r w:rsidRPr="00CF7AC0">
        <w:rPr>
          <w:b/>
          <w:sz w:val="44"/>
          <w:szCs w:val="44"/>
        </w:rPr>
        <w:t xml:space="preserve">                                          </w:t>
      </w:r>
      <w:r>
        <w:rPr>
          <w:b/>
          <w:sz w:val="44"/>
          <w:szCs w:val="44"/>
        </w:rPr>
        <w:t xml:space="preserve"> </w:t>
      </w:r>
      <w:r w:rsidRPr="00CF7AC0">
        <w:rPr>
          <w:b/>
          <w:sz w:val="44"/>
          <w:szCs w:val="44"/>
        </w:rPr>
        <w:t>svačina 1</w:t>
      </w:r>
      <w:r>
        <w:rPr>
          <w:b/>
          <w:sz w:val="44"/>
          <w:szCs w:val="44"/>
        </w:rPr>
        <w:t>2</w:t>
      </w:r>
      <w:r w:rsidRPr="00CF7AC0">
        <w:rPr>
          <w:b/>
          <w:sz w:val="44"/>
          <w:szCs w:val="44"/>
        </w:rPr>
        <w:t>,-</w:t>
      </w:r>
    </w:p>
    <w:p w14:paraId="2C3BB3FD" w14:textId="77777777" w:rsidR="00C613C6" w:rsidRDefault="00C613C6" w:rsidP="00DC1821"/>
    <w:p w14:paraId="0974B792" w14:textId="77777777" w:rsidR="00DC1821" w:rsidRDefault="00DC1821" w:rsidP="00DC1821"/>
    <w:p w14:paraId="0895EBA9" w14:textId="77777777" w:rsidR="00782AF8" w:rsidRPr="00253EC9" w:rsidRDefault="00782AF8" w:rsidP="00782AF8">
      <w:pPr>
        <w:rPr>
          <w:b/>
          <w:sz w:val="44"/>
          <w:szCs w:val="44"/>
        </w:rPr>
      </w:pPr>
      <w:r w:rsidRPr="00253EC9">
        <w:rPr>
          <w:b/>
          <w:sz w:val="44"/>
          <w:szCs w:val="44"/>
        </w:rPr>
        <w:lastRenderedPageBreak/>
        <w:t>Zároveň se zvyšuje úplata za vzdělání na 500,- Kč</w:t>
      </w:r>
    </w:p>
    <w:p w14:paraId="7A7E633F" w14:textId="77777777" w:rsidR="00782AF8" w:rsidRPr="00CF7AC0" w:rsidRDefault="00782AF8" w:rsidP="00782AF8">
      <w:pPr>
        <w:jc w:val="both"/>
        <w:rPr>
          <w:sz w:val="44"/>
          <w:szCs w:val="44"/>
        </w:rPr>
      </w:pPr>
      <w:r>
        <w:rPr>
          <w:sz w:val="44"/>
          <w:szCs w:val="44"/>
        </w:rPr>
        <w:t xml:space="preserve">     </w:t>
      </w:r>
      <w:r w:rsidRPr="00CF7AC0">
        <w:rPr>
          <w:sz w:val="44"/>
          <w:szCs w:val="44"/>
        </w:rPr>
        <w:t xml:space="preserve">Žádáme Vás o nastavení plateb Vašeho inkasa tak, aby uhrazení jídel na měsíc září </w:t>
      </w:r>
      <w:r>
        <w:rPr>
          <w:sz w:val="44"/>
          <w:szCs w:val="44"/>
        </w:rPr>
        <w:t xml:space="preserve">2026 </w:t>
      </w:r>
      <w:r w:rsidRPr="00CF7AC0">
        <w:rPr>
          <w:sz w:val="44"/>
          <w:szCs w:val="44"/>
        </w:rPr>
        <w:t xml:space="preserve">(platba bude stržena 20 srpna) proběhlo bez komplikací. </w:t>
      </w:r>
      <w:r>
        <w:rPr>
          <w:sz w:val="44"/>
          <w:szCs w:val="44"/>
        </w:rPr>
        <w:t>Doporučený limit inkasa od srpna činí 1 700,- Kč.</w:t>
      </w:r>
    </w:p>
    <w:p w14:paraId="5DB25235" w14:textId="77777777" w:rsidR="00782AF8" w:rsidRPr="00CF7AC0" w:rsidRDefault="00782AF8" w:rsidP="00782AF8">
      <w:pPr>
        <w:rPr>
          <w:sz w:val="24"/>
          <w:szCs w:val="24"/>
        </w:rPr>
      </w:pPr>
    </w:p>
    <w:p w14:paraId="1D08B1DE" w14:textId="77777777" w:rsidR="00782AF8" w:rsidRDefault="00782AF8" w:rsidP="00782AF8">
      <w:pPr>
        <w:rPr>
          <w:sz w:val="44"/>
          <w:szCs w:val="44"/>
        </w:rPr>
      </w:pPr>
      <w:r w:rsidRPr="00CF7AC0">
        <w:rPr>
          <w:sz w:val="44"/>
          <w:szCs w:val="44"/>
        </w:rPr>
        <w:t>Děkujeme za pochopení</w:t>
      </w:r>
    </w:p>
    <w:p w14:paraId="719C59BA" w14:textId="77777777" w:rsidR="00782AF8" w:rsidRPr="009517C2" w:rsidRDefault="00782AF8" w:rsidP="00782AF8">
      <w:pPr>
        <w:rPr>
          <w:sz w:val="44"/>
          <w:szCs w:val="44"/>
        </w:rPr>
      </w:pPr>
      <w:r>
        <w:rPr>
          <w:sz w:val="44"/>
          <w:szCs w:val="44"/>
        </w:rPr>
        <w:t>MŠ Sluníčko</w:t>
      </w:r>
    </w:p>
    <w:p w14:paraId="5DB31A87" w14:textId="77777777" w:rsidR="00DC1821" w:rsidRDefault="00DC1821" w:rsidP="00DC1821"/>
    <w:p w14:paraId="3B0D999D" w14:textId="77777777" w:rsidR="00DC1821" w:rsidRDefault="00DC1821" w:rsidP="00DC1821"/>
    <w:p w14:paraId="13CAFD72" w14:textId="77777777" w:rsidR="00DC1821" w:rsidRDefault="00DC1821" w:rsidP="00DC1821"/>
    <w:p w14:paraId="6D69B6FC" w14:textId="77777777" w:rsidR="00DC1821" w:rsidRDefault="00DC1821" w:rsidP="00DC1821"/>
    <w:p w14:paraId="0B9DC0B6" w14:textId="77777777" w:rsidR="00DC1821" w:rsidRDefault="00DC1821" w:rsidP="00DC1821"/>
    <w:p w14:paraId="3DF6AD9B" w14:textId="77777777" w:rsidR="00DC1821" w:rsidRDefault="00DC1821" w:rsidP="00DC1821"/>
    <w:p w14:paraId="3B6EE295" w14:textId="77777777" w:rsidR="00DC1821" w:rsidRDefault="00DC1821" w:rsidP="00DC1821"/>
    <w:p w14:paraId="27F74EB7" w14:textId="77777777" w:rsidR="00DC1821" w:rsidRDefault="00DC1821" w:rsidP="00DC1821"/>
    <w:p w14:paraId="55937B20" w14:textId="77777777" w:rsidR="00DC1821" w:rsidRDefault="00DC1821" w:rsidP="00DC1821"/>
    <w:p w14:paraId="15E760C1" w14:textId="77777777" w:rsidR="00DC1821" w:rsidRDefault="00DC1821" w:rsidP="00DC1821"/>
    <w:p w14:paraId="687795B1" w14:textId="77777777" w:rsidR="00DC1821" w:rsidRDefault="00DC1821" w:rsidP="00DC1821"/>
    <w:p w14:paraId="4EB68F60" w14:textId="77777777" w:rsidR="00DC1821" w:rsidRDefault="00DC1821" w:rsidP="00DC1821"/>
    <w:p w14:paraId="4CA73B2D" w14:textId="77777777" w:rsidR="00DC1821" w:rsidRDefault="00DC1821" w:rsidP="00DC1821"/>
    <w:p w14:paraId="46961D5E" w14:textId="77777777" w:rsidR="00DC1821" w:rsidRDefault="00DC1821" w:rsidP="00DC1821"/>
    <w:p w14:paraId="07F167D5" w14:textId="77777777" w:rsidR="00DC1821" w:rsidRDefault="00DC1821" w:rsidP="00DC1821"/>
    <w:p w14:paraId="53291132" w14:textId="77777777" w:rsidR="00DC1821" w:rsidRDefault="00DC1821" w:rsidP="00DC1821"/>
    <w:p w14:paraId="0A84920F" w14:textId="77777777" w:rsidR="00DC1821" w:rsidRDefault="00DC1821" w:rsidP="00DC1821"/>
    <w:p w14:paraId="1AE3F596" w14:textId="77777777" w:rsidR="00DC1821" w:rsidRDefault="00DC1821" w:rsidP="00DC1821"/>
    <w:p w14:paraId="36512E72" w14:textId="77777777" w:rsidR="00DC1821" w:rsidRPr="00DC1821" w:rsidRDefault="00DC1821" w:rsidP="00DC1821"/>
    <w:sectPr w:rsidR="00DC1821" w:rsidRPr="00DC1821" w:rsidSect="00DC1821">
      <w:headerReference w:type="default" r:id="rId6"/>
      <w:headerReference w:type="first" r:id="rId7"/>
      <w:footerReference w:type="first" r:id="rId8"/>
      <w:pgSz w:w="11906" w:h="16838"/>
      <w:pgMar w:top="1242" w:right="1417" w:bottom="1417" w:left="1417" w:header="463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1187E2" w14:textId="77777777" w:rsidR="00524E16" w:rsidRDefault="00524E16" w:rsidP="00DC1821">
      <w:r>
        <w:separator/>
      </w:r>
    </w:p>
  </w:endnote>
  <w:endnote w:type="continuationSeparator" w:id="0">
    <w:p w14:paraId="748C27C2" w14:textId="77777777" w:rsidR="00524E16" w:rsidRDefault="00524E16" w:rsidP="00DC18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Waldorfilia T SL">
    <w:altName w:val="Calibri"/>
    <w:charset w:val="EE"/>
    <w:family w:val="auto"/>
    <w:pitch w:val="variable"/>
    <w:sig w:usb0="00002A8F" w:usb1="00000000" w:usb2="00000000" w:usb3="00000000" w:csb0="000000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15D6CF" w14:textId="77777777" w:rsidR="00DC1821" w:rsidRPr="00BC26C1" w:rsidRDefault="00DC1821" w:rsidP="00DC1821">
    <w:pPr>
      <w:pStyle w:val="Zpat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A43FE5D" wp14:editId="0D820896">
              <wp:simplePos x="0" y="0"/>
              <wp:positionH relativeFrom="column">
                <wp:posOffset>-520700</wp:posOffset>
              </wp:positionH>
              <wp:positionV relativeFrom="paragraph">
                <wp:posOffset>16934</wp:posOffset>
              </wp:positionV>
              <wp:extent cx="6781800" cy="0"/>
              <wp:effectExtent l="0" t="12700" r="12700" b="12700"/>
              <wp:wrapNone/>
              <wp:docPr id="527782776" name="Přímá spojnic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81800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EFB1499" id="Přímá spojnice 2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1pt,1.35pt" to="493pt,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" strokecolor="#4472c4 [3204]" strokeweight="1.5pt">
              <v:stroke joinstyle="miter"/>
            </v:line>
          </w:pict>
        </mc:Fallback>
      </mc:AlternateContent>
    </w:r>
  </w:p>
  <w:p w14:paraId="10DEA6C8" w14:textId="77777777" w:rsidR="00DC1821" w:rsidRPr="00DC1821" w:rsidRDefault="00DC1821" w:rsidP="00DC1821">
    <w:pPr>
      <w:pStyle w:val="Zpat"/>
      <w:ind w:left="-426"/>
      <w:rPr>
        <w:color w:val="233E6E"/>
        <w:sz w:val="21"/>
        <w:szCs w:val="21"/>
      </w:rPr>
    </w:pPr>
    <w:r w:rsidRPr="00DC1821">
      <w:rPr>
        <w:color w:val="233E6E"/>
        <w:sz w:val="21"/>
        <w:szCs w:val="21"/>
      </w:rPr>
      <w:t xml:space="preserve">             info@zssvobodna.cz</w:t>
    </w:r>
    <w:r w:rsidRPr="00DC1821">
      <w:rPr>
        <w:color w:val="233E6E"/>
        <w:sz w:val="21"/>
        <w:szCs w:val="21"/>
      </w:rPr>
      <w:tab/>
      <w:t xml:space="preserve"> </w:t>
    </w:r>
    <w:r>
      <w:rPr>
        <w:color w:val="233E6E"/>
        <w:sz w:val="21"/>
        <w:szCs w:val="21"/>
      </w:rPr>
      <w:t xml:space="preserve">   </w:t>
    </w:r>
    <w:r w:rsidRPr="00DC1821">
      <w:rPr>
        <w:color w:val="233E6E"/>
        <w:sz w:val="21"/>
        <w:szCs w:val="21"/>
      </w:rPr>
      <w:t xml:space="preserve">                                                                                                    </w:t>
    </w:r>
    <w:r>
      <w:rPr>
        <w:color w:val="233E6E"/>
        <w:sz w:val="21"/>
        <w:szCs w:val="21"/>
      </w:rPr>
      <w:t xml:space="preserve">        </w:t>
    </w:r>
    <w:r w:rsidRPr="00DC1821">
      <w:rPr>
        <w:color w:val="233E6E"/>
        <w:sz w:val="21"/>
        <w:szCs w:val="21"/>
      </w:rPr>
      <w:t xml:space="preserve">   IČO: 70 94 38 42</w:t>
    </w:r>
    <w:r w:rsidRPr="00DC1821">
      <w:rPr>
        <w:rFonts w:ascii="Open Sans" w:hAnsi="Open Sans" w:cs="Open Sans"/>
        <w:color w:val="233E6E"/>
        <w:sz w:val="21"/>
        <w:szCs w:val="21"/>
        <w:shd w:val="clear" w:color="auto" w:fill="FFFFFF"/>
      </w:rPr>
      <w:tab/>
      <w:t xml:space="preserve">  </w:t>
    </w:r>
  </w:p>
  <w:p w14:paraId="48B10991" w14:textId="77777777" w:rsidR="00DC1821" w:rsidRPr="00DC1821" w:rsidRDefault="00DC1821" w:rsidP="00DC1821">
    <w:pPr>
      <w:pStyle w:val="Zpat"/>
      <w:ind w:left="-426"/>
      <w:jc w:val="both"/>
      <w:rPr>
        <w:rFonts w:ascii="Open Sans" w:hAnsi="Open Sans" w:cs="Open Sans"/>
        <w:color w:val="233E6E"/>
        <w:sz w:val="21"/>
        <w:szCs w:val="21"/>
        <w:shd w:val="clear" w:color="auto" w:fill="FFFFFF"/>
      </w:rPr>
    </w:pPr>
    <w:r w:rsidRPr="00DC1821">
      <w:rPr>
        <w:rFonts w:ascii="Open Sans" w:hAnsi="Open Sans" w:cs="Open Sans"/>
        <w:color w:val="233E6E"/>
        <w:sz w:val="21"/>
        <w:szCs w:val="21"/>
        <w:shd w:val="clear" w:color="auto" w:fill="FFFFFF"/>
      </w:rPr>
      <w:t xml:space="preserve">          +420 382 214 815</w:t>
    </w:r>
    <w:r w:rsidRPr="00DC1821">
      <w:rPr>
        <w:rFonts w:ascii="Open Sans" w:hAnsi="Open Sans" w:cs="Open Sans"/>
        <w:color w:val="233E6E"/>
        <w:sz w:val="21"/>
        <w:szCs w:val="21"/>
        <w:shd w:val="clear" w:color="auto" w:fill="FFFFFF"/>
      </w:rPr>
      <w:tab/>
    </w:r>
    <w:r w:rsidRPr="00DC1821">
      <w:rPr>
        <w:rFonts w:ascii="Open Sans" w:hAnsi="Open Sans" w:cs="Open Sans"/>
        <w:color w:val="233E6E"/>
        <w:sz w:val="21"/>
        <w:szCs w:val="21"/>
        <w:shd w:val="clear" w:color="auto" w:fill="FFFFFF"/>
      </w:rPr>
      <w:tab/>
      <w:t xml:space="preserve">                                               datová s.: ud2mswb</w:t>
    </w:r>
  </w:p>
  <w:p w14:paraId="4AC8E162" w14:textId="77777777" w:rsidR="00DC1821" w:rsidRDefault="00DC182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74658B" w14:textId="77777777" w:rsidR="00524E16" w:rsidRDefault="00524E16" w:rsidP="00DC1821">
      <w:r>
        <w:separator/>
      </w:r>
    </w:p>
  </w:footnote>
  <w:footnote w:type="continuationSeparator" w:id="0">
    <w:p w14:paraId="456E31EA" w14:textId="77777777" w:rsidR="00524E16" w:rsidRDefault="00524E16" w:rsidP="00DC18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8752352"/>
      <w:placeholder/>
      <w:temporary/>
      <w:showingPlcHdr/>
      <w15:appearance w15:val="hidden"/>
    </w:sdtPr>
    <w:sdtEndPr/>
    <w:sdtContent>
      <w:p w14:paraId="634AEC71" w14:textId="77777777" w:rsidR="00DC1821" w:rsidRDefault="00DC1821">
        <w:pPr>
          <w:pStyle w:val="Zhlav"/>
        </w:pPr>
        <w:r>
          <w:t>[Sem zadejte text.]</w:t>
        </w:r>
      </w:p>
    </w:sdtContent>
  </w:sdt>
  <w:p w14:paraId="4C5D9E84" w14:textId="77777777" w:rsidR="00DC1821" w:rsidRDefault="00DC182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BAE7F" w14:textId="77777777" w:rsidR="00DC1821" w:rsidRPr="00DC1821" w:rsidRDefault="00DC1821" w:rsidP="00DC1821">
    <w:pPr>
      <w:pStyle w:val="Zhlav"/>
      <w:tabs>
        <w:tab w:val="clear" w:pos="4536"/>
        <w:tab w:val="center" w:pos="3686"/>
      </w:tabs>
      <w:ind w:left="-851"/>
      <w:rPr>
        <w:rFonts w:ascii="Waldorfilia T SL" w:hAnsi="Waldorfilia T SL" w:cs="Waldorfilia T SL"/>
        <w:b/>
        <w:bCs/>
        <w:color w:val="233E6E"/>
        <w:sz w:val="30"/>
        <w:szCs w:val="30"/>
      </w:rPr>
    </w:pPr>
    <w:r w:rsidRPr="00DC1821">
      <w:rPr>
        <w:rFonts w:ascii="Waldorfilia T SL" w:hAnsi="Waldorfilia T SL" w:cs="Waldorfilia T SL"/>
        <w:noProof/>
        <w:color w:val="233E6E"/>
      </w:rPr>
      <w:drawing>
        <wp:anchor distT="0" distB="0" distL="114300" distR="114300" simplePos="0" relativeHeight="251661312" behindDoc="1" locked="0" layoutInCell="1" allowOverlap="1" wp14:anchorId="08218079" wp14:editId="084A5549">
          <wp:simplePos x="0" y="0"/>
          <wp:positionH relativeFrom="column">
            <wp:posOffset>5300133</wp:posOffset>
          </wp:positionH>
          <wp:positionV relativeFrom="paragraph">
            <wp:posOffset>-86855</wp:posOffset>
          </wp:positionV>
          <wp:extent cx="1271049" cy="1242325"/>
          <wp:effectExtent l="0" t="0" r="0" b="2540"/>
          <wp:wrapNone/>
          <wp:docPr id="2071311585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0989950" name="Obrázek 3909899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1271049" cy="1242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C1821">
      <w:rPr>
        <w:rFonts w:ascii="Waldorfilia T SL" w:hAnsi="Waldorfilia T SL" w:cs="Waldorfilia T SL"/>
        <w:b/>
        <w:bCs/>
        <w:color w:val="233E6E"/>
        <w:sz w:val="30"/>
        <w:szCs w:val="30"/>
      </w:rPr>
      <w:t>Svobodná waldorfská mateřská škola, základní škola a střední škola Písek,</w:t>
    </w:r>
    <w:r w:rsidRPr="00DC1821">
      <w:rPr>
        <w:rFonts w:ascii="Waldorfilia T SL" w:hAnsi="Waldorfilia T SL" w:cs="Waldorfilia T SL"/>
        <w:noProof/>
        <w:color w:val="233E6E"/>
      </w:rPr>
      <w:t xml:space="preserve"> </w:t>
    </w:r>
  </w:p>
  <w:p w14:paraId="03B21967" w14:textId="77777777" w:rsidR="00DC1821" w:rsidRPr="00DC1821" w:rsidRDefault="00DC1821" w:rsidP="00DC1821">
    <w:pPr>
      <w:pStyle w:val="Zhlav"/>
      <w:tabs>
        <w:tab w:val="center" w:pos="5174"/>
      </w:tabs>
      <w:rPr>
        <w:rFonts w:ascii="Waldorfilia T SL" w:hAnsi="Waldorfilia T SL" w:cs="Waldorfilia T SL"/>
        <w:b/>
        <w:bCs/>
        <w:color w:val="233E6E"/>
        <w:sz w:val="30"/>
        <w:szCs w:val="30"/>
      </w:rPr>
    </w:pPr>
    <w:r w:rsidRPr="00DC1821">
      <w:rPr>
        <w:rFonts w:ascii="Waldorfilia T SL" w:hAnsi="Waldorfilia T SL" w:cs="Waldorfilia T SL"/>
        <w:b/>
        <w:bCs/>
        <w:color w:val="233E6E"/>
        <w:sz w:val="30"/>
        <w:szCs w:val="30"/>
      </w:rPr>
      <w:t xml:space="preserve">                    Šobrova 2070, příspěvková organizace</w:t>
    </w:r>
  </w:p>
  <w:p w14:paraId="62854108" w14:textId="77777777" w:rsidR="00DC1821" w:rsidRPr="00DC1821" w:rsidRDefault="00DC1821" w:rsidP="00DC1821">
    <w:pPr>
      <w:pStyle w:val="Zhlav"/>
      <w:jc w:val="center"/>
      <w:rPr>
        <w:rFonts w:ascii="Waldorfilia T SL" w:hAnsi="Waldorfilia T SL" w:cs="Waldorfilia T SL"/>
        <w:color w:val="233E6E"/>
      </w:rPr>
    </w:pPr>
  </w:p>
  <w:p w14:paraId="2D1CCE16" w14:textId="77777777" w:rsidR="00DC1821" w:rsidRPr="00DC1821" w:rsidRDefault="00DC1821" w:rsidP="00DC1821">
    <w:pPr>
      <w:pStyle w:val="Zhlav"/>
      <w:rPr>
        <w:rFonts w:ascii="Waldorfilia T SL" w:hAnsi="Waldorfilia T SL" w:cs="Waldorfilia T SL"/>
        <w:color w:val="233E6E"/>
      </w:rPr>
    </w:pPr>
    <w:r w:rsidRPr="00DC1821">
      <w:rPr>
        <w:rFonts w:ascii="Waldorfilia T SL" w:hAnsi="Waldorfilia T SL" w:cs="Waldorfilia T SL"/>
        <w:color w:val="233E6E"/>
      </w:rPr>
      <w:t xml:space="preserve">                                                       Šobrova 2070</w:t>
    </w:r>
  </w:p>
  <w:p w14:paraId="451AF756" w14:textId="77777777" w:rsidR="00DC1821" w:rsidRPr="00DC1821" w:rsidRDefault="00DC1821" w:rsidP="00DC1821">
    <w:pPr>
      <w:pStyle w:val="Zhlav"/>
      <w:rPr>
        <w:rFonts w:ascii="Waldorfilia T SL" w:hAnsi="Waldorfilia T SL" w:cs="Waldorfilia T SL"/>
        <w:color w:val="233E6E"/>
      </w:rPr>
    </w:pPr>
    <w:r w:rsidRPr="00DC1821">
      <w:rPr>
        <w:rFonts w:ascii="Waldorfilia T SL" w:hAnsi="Waldorfilia T SL" w:cs="Waldorfilia T SL"/>
        <w:color w:val="233E6E"/>
      </w:rPr>
      <w:t xml:space="preserve">                                                        397 01 Písek</w:t>
    </w:r>
  </w:p>
  <w:p w14:paraId="368F73D0" w14:textId="77777777" w:rsidR="00DC1821" w:rsidRDefault="00DC1821" w:rsidP="00DC1821">
    <w:pPr>
      <w:pStyle w:val="Zhlav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6B69542" wp14:editId="4588C03F">
              <wp:simplePos x="0" y="0"/>
              <wp:positionH relativeFrom="column">
                <wp:posOffset>-652568</wp:posOffset>
              </wp:positionH>
              <wp:positionV relativeFrom="paragraph">
                <wp:posOffset>132715</wp:posOffset>
              </wp:positionV>
              <wp:extent cx="7001933" cy="0"/>
              <wp:effectExtent l="0" t="12700" r="21590" b="12700"/>
              <wp:wrapNone/>
              <wp:docPr id="270046902" name="Přímá spojnic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01933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1ED56C5" id="Přímá spojnice 2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1.4pt,10.45pt" to="499.95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" strokecolor="#4472c4 [3204]" strokeweight="1.5pt">
              <v:stroke joinstyle="miter"/>
            </v:line>
          </w:pict>
        </mc:Fallback>
      </mc:AlternateContent>
    </w:r>
  </w:p>
  <w:p w14:paraId="385AB6AC" w14:textId="77777777" w:rsidR="00DC1821" w:rsidRDefault="00DC1821" w:rsidP="00DC1821"/>
  <w:p w14:paraId="0B1EC299" w14:textId="77777777" w:rsidR="00DC1821" w:rsidRDefault="00DC1821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AF8"/>
    <w:rsid w:val="00524E16"/>
    <w:rsid w:val="0060072E"/>
    <w:rsid w:val="00782AF8"/>
    <w:rsid w:val="00BB0F06"/>
    <w:rsid w:val="00BD421B"/>
    <w:rsid w:val="00BF2CEE"/>
    <w:rsid w:val="00C613C6"/>
    <w:rsid w:val="00C920B6"/>
    <w:rsid w:val="00DC1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010FC7"/>
  <w15:chartTrackingRefBased/>
  <w15:docId w15:val="{EA78D78B-ABD7-4973-A2A5-8DDB53236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82AF8"/>
    <w:pPr>
      <w:spacing w:after="160" w:line="256" w:lineRule="auto"/>
    </w:pPr>
    <w:rPr>
      <w:kern w:val="0"/>
      <w:sz w:val="22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DC1821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C1821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C1821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C1821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C1821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C1821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C1821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C1821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C1821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C18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C18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C18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C1821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C1821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C182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C182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C182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C182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C18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DC18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C1821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DC18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C1821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DC182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C1821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DC1821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C18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C1821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C1821"/>
    <w:rPr>
      <w:b/>
      <w:bCs/>
      <w:smallCaps/>
      <w:color w:val="2F5496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DC1821"/>
    <w:pPr>
      <w:tabs>
        <w:tab w:val="center" w:pos="4536"/>
        <w:tab w:val="right" w:pos="9072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ZhlavChar">
    <w:name w:val="Záhlaví Char"/>
    <w:basedOn w:val="Standardnpsmoodstavce"/>
    <w:link w:val="Zhlav"/>
    <w:uiPriority w:val="99"/>
    <w:rsid w:val="00DC1821"/>
  </w:style>
  <w:style w:type="paragraph" w:styleId="Zpat">
    <w:name w:val="footer"/>
    <w:basedOn w:val="Normln"/>
    <w:link w:val="ZpatChar"/>
    <w:uiPriority w:val="99"/>
    <w:unhideWhenUsed/>
    <w:rsid w:val="00DC1821"/>
    <w:pPr>
      <w:tabs>
        <w:tab w:val="center" w:pos="4536"/>
        <w:tab w:val="right" w:pos="9072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ZpatChar">
    <w:name w:val="Zápatí Char"/>
    <w:basedOn w:val="Standardnpsmoodstavce"/>
    <w:link w:val="Zpat"/>
    <w:uiPriority w:val="99"/>
    <w:rsid w:val="00DC18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dokumenty,%20formul&#225;&#345;e\Hlavi&#269;kov&#253;%20pap&#237;r%20&#353;koly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papír školy.dotx</Template>
  <TotalTime>1</TotalTime>
  <Pages>2</Pages>
  <Words>110</Words>
  <Characters>653</Characters>
  <Application>Microsoft Office Word</Application>
  <DocSecurity>0</DocSecurity>
  <Lines>5</Lines>
  <Paragraphs>1</Paragraphs>
  <ScaleCrop>false</ScaleCrop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Babáková Petra</dc:creator>
  <cp:keywords/>
  <dc:description/>
  <cp:lastModifiedBy>Babáková Petra</cp:lastModifiedBy>
  <cp:revision>1</cp:revision>
  <dcterms:created xsi:type="dcterms:W3CDTF">2026-10-06T07:33:00Z</dcterms:created>
  <dcterms:modified xsi:type="dcterms:W3CDTF">2026-10-06T07:35:00Z</dcterms:modified>
</cp:coreProperties>
</file>